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946" w:rsidRPr="00D50163" w:rsidRDefault="00F44946" w:rsidP="00BE06C8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78.95pt;margin-top:-74.25pt;width:195.75pt;height:70.4pt;z-index:251658240" stroked="f">
            <v:textbox style="mso-next-textbox:#_x0000_s1028">
              <w:txbxContent>
                <w:p w:rsidR="00F44946" w:rsidRPr="003B678D" w:rsidRDefault="00F44946" w:rsidP="003B678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smartTag w:uri="urn:schemas-microsoft-com:office:smarttags" w:element="address">
                    <w:smartTag w:uri="urn:schemas-microsoft-com:office:smarttags" w:element="Street">
                      <w:r w:rsidRPr="003B678D">
                        <w:rPr>
                          <w:sz w:val="28"/>
                          <w:szCs w:val="28"/>
                        </w:rPr>
                        <w:t>115 Rabbit Run Road</w:t>
                      </w:r>
                    </w:smartTag>
                  </w:smartTag>
                </w:p>
                <w:p w:rsidR="00F44946" w:rsidRPr="003B678D" w:rsidRDefault="00F44946" w:rsidP="003B678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 w:rsidRPr="003B678D">
                        <w:rPr>
                          <w:sz w:val="28"/>
                          <w:szCs w:val="28"/>
                        </w:rPr>
                        <w:t>Sewell</w:t>
                      </w:r>
                    </w:smartTag>
                    <w:r w:rsidRPr="003B678D">
                      <w:rPr>
                        <w:sz w:val="28"/>
                        <w:szCs w:val="28"/>
                      </w:rPr>
                      <w:t xml:space="preserve">, </w:t>
                    </w:r>
                    <w:smartTag w:uri="urn:schemas-microsoft-com:office:smarttags" w:element="PostalCode">
                      <w:r w:rsidRPr="003B678D">
                        <w:rPr>
                          <w:sz w:val="28"/>
                          <w:szCs w:val="28"/>
                        </w:rPr>
                        <w:t>NJ</w:t>
                      </w:r>
                    </w:smartTag>
                    <w:r w:rsidRPr="003B678D">
                      <w:rPr>
                        <w:sz w:val="28"/>
                        <w:szCs w:val="28"/>
                      </w:rPr>
                      <w:t xml:space="preserve"> </w:t>
                    </w:r>
                    <w:smartTag w:uri="urn:schemas-microsoft-com:office:smarttags" w:element="PostalCode">
                      <w:r w:rsidRPr="003B678D">
                        <w:rPr>
                          <w:sz w:val="28"/>
                          <w:szCs w:val="28"/>
                        </w:rPr>
                        <w:t>08080</w:t>
                      </w:r>
                    </w:smartTag>
                  </w:smartTag>
                </w:p>
                <w:p w:rsidR="00F44946" w:rsidRPr="003B678D" w:rsidRDefault="00F44946" w:rsidP="003B678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3B678D">
                    <w:rPr>
                      <w:sz w:val="28"/>
                      <w:szCs w:val="28"/>
                    </w:rPr>
                    <w:t>felinefarmfriends@gmail.com</w:t>
                  </w:r>
                </w:p>
              </w:txbxContent>
            </v:textbox>
          </v:shape>
        </w:pict>
      </w:r>
      <w:r w:rsidRPr="00D50163">
        <w:rPr>
          <w:b/>
          <w:bCs/>
          <w:sz w:val="32"/>
          <w:szCs w:val="32"/>
        </w:rPr>
        <w:t xml:space="preserve">PRE-ADOPTION QUESTIONNAIRE - BARN CATS </w:t>
      </w:r>
    </w:p>
    <w:p w:rsidR="00F44946" w:rsidRPr="00BE06C8" w:rsidRDefault="00F44946" w:rsidP="00BE06C8">
      <w:pPr>
        <w:spacing w:line="240" w:lineRule="auto"/>
        <w:rPr>
          <w:b/>
          <w:bCs/>
        </w:rPr>
      </w:pPr>
      <w:r>
        <w:t>(Please Print)</w:t>
      </w:r>
    </w:p>
    <w:p w:rsidR="00F44946" w:rsidRDefault="00F44946" w:rsidP="005C68DB">
      <w:pPr>
        <w:jc w:val="both"/>
      </w:pPr>
      <w:r>
        <w:t>Name: ___________________________________________________</w:t>
      </w:r>
      <w:r w:rsidRPr="00847380">
        <w:t xml:space="preserve"> </w:t>
      </w:r>
      <w:r>
        <w:t>Date: _______________________________</w:t>
      </w:r>
    </w:p>
    <w:p w:rsidR="00F44946" w:rsidRDefault="00F44946" w:rsidP="005C68DB">
      <w:pPr>
        <w:jc w:val="both"/>
      </w:pPr>
      <w:r>
        <w:t>Address: ___________________________________________________________________________________________</w:t>
      </w:r>
    </w:p>
    <w:p w:rsidR="00F44946" w:rsidRDefault="00F44946" w:rsidP="005C68DB">
      <w:pPr>
        <w:jc w:val="both"/>
      </w:pPr>
      <w:r>
        <w:t>City: ______________________________________________State: _____________ Zip: __________________________</w:t>
      </w:r>
    </w:p>
    <w:p w:rsidR="00F44946" w:rsidRDefault="00F44946" w:rsidP="005C68DB">
      <w:pPr>
        <w:jc w:val="both"/>
      </w:pPr>
      <w:r>
        <w:t>Phone: _______________</w:t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 E-mail _____________________________________________</w:t>
      </w:r>
    </w:p>
    <w:p w:rsidR="00F44946" w:rsidRDefault="00F44946" w:rsidP="00847380">
      <w:pPr>
        <w:pStyle w:val="ListParagraph"/>
        <w:numPr>
          <w:ilvl w:val="0"/>
          <w:numId w:val="5"/>
        </w:numPr>
        <w:spacing w:line="360" w:lineRule="auto"/>
        <w:jc w:val="both"/>
      </w:pPr>
      <w:r>
        <w:t>Do you:   Own  ______       Rent________</w:t>
      </w:r>
    </w:p>
    <w:p w:rsidR="00F44946" w:rsidRDefault="00F44946" w:rsidP="00536AF3">
      <w:pPr>
        <w:pStyle w:val="ListParagraph"/>
        <w:numPr>
          <w:ilvl w:val="0"/>
          <w:numId w:val="5"/>
        </w:numPr>
        <w:spacing w:line="360" w:lineRule="auto"/>
      </w:pPr>
      <w:r>
        <w:t>If you rent, name/phone number of Landlord: _______________________________________________________</w:t>
      </w:r>
    </w:p>
    <w:p w:rsidR="00F44946" w:rsidRDefault="00F44946" w:rsidP="00F11A7A">
      <w:pPr>
        <w:pStyle w:val="ListParagraph"/>
        <w:spacing w:line="360" w:lineRule="auto"/>
        <w:jc w:val="both"/>
      </w:pPr>
      <w:r>
        <w:t xml:space="preserve">Landlords will be contacted to verify permission to have barn cats.  </w:t>
      </w:r>
    </w:p>
    <w:p w:rsidR="00F44946" w:rsidRDefault="00F44946" w:rsidP="004C5278">
      <w:pPr>
        <w:pStyle w:val="ListParagraph"/>
        <w:numPr>
          <w:ilvl w:val="0"/>
          <w:numId w:val="5"/>
        </w:numPr>
        <w:spacing w:line="360" w:lineRule="auto"/>
        <w:jc w:val="both"/>
      </w:pPr>
      <w:r>
        <w:t>How many cats would you like to adopt?  _________________________________________</w:t>
      </w:r>
    </w:p>
    <w:p w:rsidR="00F44946" w:rsidRDefault="00F44946" w:rsidP="004C5278">
      <w:pPr>
        <w:pStyle w:val="ListParagraph"/>
        <w:numPr>
          <w:ilvl w:val="0"/>
          <w:numId w:val="5"/>
        </w:numPr>
        <w:spacing w:line="360" w:lineRule="auto"/>
        <w:jc w:val="both"/>
      </w:pPr>
      <w:r>
        <w:t>Would you prefer:       Feral  _______ Semi Tame _______Tame________</w:t>
      </w:r>
    </w:p>
    <w:p w:rsidR="00F44946" w:rsidRDefault="00F44946" w:rsidP="00376574">
      <w:pPr>
        <w:pStyle w:val="ListParagraph"/>
        <w:numPr>
          <w:ilvl w:val="0"/>
          <w:numId w:val="5"/>
        </w:numPr>
        <w:spacing w:line="360" w:lineRule="auto"/>
        <w:jc w:val="both"/>
      </w:pPr>
      <w:r>
        <w:t>Do you currently have any other pets? _____ Yes  _____ No        If yes: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38"/>
        <w:gridCol w:w="1577"/>
        <w:gridCol w:w="2340"/>
        <w:gridCol w:w="2783"/>
      </w:tblGrid>
      <w:tr w:rsidR="00F44946" w:rsidRPr="00021AE8">
        <w:trPr>
          <w:jc w:val="center"/>
        </w:trPr>
        <w:tc>
          <w:tcPr>
            <w:tcW w:w="2538" w:type="dxa"/>
          </w:tcPr>
          <w:p w:rsidR="00F44946" w:rsidRPr="00021AE8" w:rsidRDefault="00F44946" w:rsidP="00021AE8">
            <w:pPr>
              <w:spacing w:after="0" w:line="360" w:lineRule="auto"/>
            </w:pPr>
            <w:r w:rsidRPr="00021AE8">
              <w:t>Species (dog/cat/horse…)</w:t>
            </w:r>
          </w:p>
        </w:tc>
        <w:tc>
          <w:tcPr>
            <w:tcW w:w="1577" w:type="dxa"/>
          </w:tcPr>
          <w:p w:rsidR="00F44946" w:rsidRPr="00021AE8" w:rsidRDefault="00F44946" w:rsidP="00021AE8">
            <w:pPr>
              <w:spacing w:after="0" w:line="360" w:lineRule="auto"/>
            </w:pPr>
            <w:r w:rsidRPr="00021AE8">
              <w:t>Gender (M/F)</w:t>
            </w:r>
          </w:p>
        </w:tc>
        <w:tc>
          <w:tcPr>
            <w:tcW w:w="2340" w:type="dxa"/>
          </w:tcPr>
          <w:p w:rsidR="00F44946" w:rsidRPr="00021AE8" w:rsidRDefault="00F44946" w:rsidP="00021AE8">
            <w:pPr>
              <w:spacing w:after="0" w:line="360" w:lineRule="auto"/>
            </w:pPr>
            <w:r w:rsidRPr="00021AE8">
              <w:t>Spayed/Neutered? Y/N</w:t>
            </w:r>
          </w:p>
        </w:tc>
        <w:tc>
          <w:tcPr>
            <w:tcW w:w="2783" w:type="dxa"/>
          </w:tcPr>
          <w:p w:rsidR="00F44946" w:rsidRPr="00021AE8" w:rsidRDefault="00F44946" w:rsidP="00021AE8">
            <w:pPr>
              <w:spacing w:after="0" w:line="360" w:lineRule="auto"/>
            </w:pPr>
            <w:r w:rsidRPr="00021AE8">
              <w:t>Comments</w:t>
            </w:r>
          </w:p>
        </w:tc>
      </w:tr>
      <w:tr w:rsidR="00F44946" w:rsidRPr="00021AE8">
        <w:trPr>
          <w:jc w:val="center"/>
        </w:trPr>
        <w:tc>
          <w:tcPr>
            <w:tcW w:w="2538" w:type="dxa"/>
          </w:tcPr>
          <w:p w:rsidR="00F44946" w:rsidRPr="00021AE8" w:rsidRDefault="00F44946" w:rsidP="0084640B">
            <w:pPr>
              <w:spacing w:after="0" w:line="360" w:lineRule="auto"/>
            </w:pPr>
          </w:p>
        </w:tc>
        <w:tc>
          <w:tcPr>
            <w:tcW w:w="1577" w:type="dxa"/>
          </w:tcPr>
          <w:p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2340" w:type="dxa"/>
          </w:tcPr>
          <w:p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2783" w:type="dxa"/>
          </w:tcPr>
          <w:p w:rsidR="00F44946" w:rsidRPr="00021AE8" w:rsidRDefault="00F44946" w:rsidP="00021AE8">
            <w:pPr>
              <w:spacing w:after="0" w:line="360" w:lineRule="auto"/>
            </w:pPr>
          </w:p>
        </w:tc>
      </w:tr>
      <w:tr w:rsidR="00F44946" w:rsidRPr="00021AE8">
        <w:trPr>
          <w:jc w:val="center"/>
        </w:trPr>
        <w:tc>
          <w:tcPr>
            <w:tcW w:w="2538" w:type="dxa"/>
          </w:tcPr>
          <w:p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1577" w:type="dxa"/>
          </w:tcPr>
          <w:p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2340" w:type="dxa"/>
          </w:tcPr>
          <w:p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2783" w:type="dxa"/>
          </w:tcPr>
          <w:p w:rsidR="00F44946" w:rsidRPr="00021AE8" w:rsidRDefault="00F44946" w:rsidP="00021AE8">
            <w:pPr>
              <w:spacing w:after="0" w:line="360" w:lineRule="auto"/>
            </w:pPr>
          </w:p>
        </w:tc>
      </w:tr>
      <w:tr w:rsidR="00F44946" w:rsidRPr="00021AE8">
        <w:trPr>
          <w:jc w:val="center"/>
        </w:trPr>
        <w:tc>
          <w:tcPr>
            <w:tcW w:w="2538" w:type="dxa"/>
          </w:tcPr>
          <w:p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1577" w:type="dxa"/>
          </w:tcPr>
          <w:p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2340" w:type="dxa"/>
          </w:tcPr>
          <w:p w:rsidR="00F44946" w:rsidRPr="00021AE8" w:rsidRDefault="00F44946" w:rsidP="00021AE8">
            <w:pPr>
              <w:spacing w:after="0" w:line="360" w:lineRule="auto"/>
            </w:pPr>
          </w:p>
        </w:tc>
        <w:tc>
          <w:tcPr>
            <w:tcW w:w="2783" w:type="dxa"/>
          </w:tcPr>
          <w:p w:rsidR="00F44946" w:rsidRPr="00021AE8" w:rsidRDefault="00F44946" w:rsidP="00021AE8">
            <w:pPr>
              <w:spacing w:after="0" w:line="360" w:lineRule="auto"/>
            </w:pPr>
          </w:p>
        </w:tc>
      </w:tr>
    </w:tbl>
    <w:p w:rsidR="00F44946" w:rsidRDefault="00F44946" w:rsidP="00376574">
      <w:pPr>
        <w:spacing w:line="360" w:lineRule="auto"/>
        <w:jc w:val="both"/>
      </w:pPr>
      <w:r>
        <w:t xml:space="preserve"> </w:t>
      </w:r>
    </w:p>
    <w:p w:rsidR="00F44946" w:rsidRDefault="00F44946" w:rsidP="00BF5403">
      <w:pPr>
        <w:pStyle w:val="ListParagraph"/>
        <w:numPr>
          <w:ilvl w:val="0"/>
          <w:numId w:val="5"/>
        </w:numPr>
        <w:spacing w:line="360" w:lineRule="auto"/>
      </w:pPr>
      <w:r>
        <w:t>Give a brief description of the shelter/living conditions your property will provide for your barn cats(s) : _______________________________________________________________________________________</w:t>
      </w:r>
    </w:p>
    <w:p w:rsidR="00F44946" w:rsidRDefault="00F44946" w:rsidP="00847380">
      <w:pPr>
        <w:pStyle w:val="ListParagraph"/>
        <w:spacing w:line="360" w:lineRule="auto"/>
        <w:jc w:val="both"/>
      </w:pPr>
      <w:r>
        <w:t>_______________________________________________________________________________________</w:t>
      </w:r>
    </w:p>
    <w:p w:rsidR="00F44946" w:rsidRDefault="00F44946" w:rsidP="00847380">
      <w:pPr>
        <w:pStyle w:val="ListParagraph"/>
        <w:spacing w:line="360" w:lineRule="auto"/>
        <w:jc w:val="both"/>
      </w:pPr>
      <w:r>
        <w:t>______________________________________________________________________________________</w:t>
      </w:r>
    </w:p>
    <w:p w:rsidR="00F44946" w:rsidRDefault="00F44946" w:rsidP="00847380">
      <w:pPr>
        <w:pStyle w:val="ListParagraph"/>
        <w:spacing w:line="360" w:lineRule="auto"/>
        <w:jc w:val="both"/>
      </w:pPr>
      <w:r>
        <w:t>______________________________________________________________________________________</w:t>
      </w:r>
    </w:p>
    <w:p w:rsidR="00F44946" w:rsidRDefault="00F44946" w:rsidP="004E5F05">
      <w:pPr>
        <w:pStyle w:val="ListParagraph"/>
        <w:numPr>
          <w:ilvl w:val="0"/>
          <w:numId w:val="5"/>
        </w:numPr>
        <w:spacing w:line="360" w:lineRule="auto"/>
      </w:pPr>
      <w:r>
        <w:t>Do you feel comfortable committing to provide fresh food and water and shelter for your barn cat(s) for the next 10 to 15 years? _________________________________________________________________________________</w:t>
      </w:r>
    </w:p>
    <w:p w:rsidR="00F44946" w:rsidRDefault="00F44946" w:rsidP="004E5F05">
      <w:pPr>
        <w:pStyle w:val="ListParagraph"/>
        <w:numPr>
          <w:ilvl w:val="0"/>
          <w:numId w:val="5"/>
        </w:numPr>
        <w:spacing w:line="360" w:lineRule="auto"/>
      </w:pPr>
      <w:r>
        <w:t>Give a brief description of why you would like to participate in this program: ______________________________</w:t>
      </w:r>
    </w:p>
    <w:p w:rsidR="00F44946" w:rsidRDefault="00F44946" w:rsidP="004E5F05">
      <w:pPr>
        <w:spacing w:line="360" w:lineRule="auto"/>
        <w:ind w:firstLine="720"/>
        <w:jc w:val="both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:rsidR="00F44946" w:rsidRDefault="00F44946" w:rsidP="00F11A7A">
      <w:pPr>
        <w:spacing w:line="360" w:lineRule="auto"/>
        <w:jc w:val="both"/>
      </w:pPr>
      <w:r>
        <w:rPr>
          <w:noProof/>
        </w:rPr>
        <w:pict>
          <v:line id="Straight Connector 6" o:spid="_x0000_s1029" style="position:absolute;left:0;text-align:left;flip:y;z-index:251657216;visibility:visible" from="-.3pt,24.35pt" to="556.2pt,25.85pt" strokecolor="#4579b8"/>
        </w:pict>
      </w:r>
      <w:r>
        <w:t>Signature: ______________________________________________________Date:_______________________________</w:t>
      </w:r>
    </w:p>
    <w:p w:rsidR="00F44946" w:rsidRDefault="00F44946" w:rsidP="0084640B">
      <w:pPr>
        <w:spacing w:line="360" w:lineRule="auto"/>
        <w:jc w:val="center"/>
      </w:pPr>
      <w:r>
        <w:t>Thank you for your interest in possibly adopting a barn cat and helping to save lives! A representative from Feline Farm Friends or Furrever Friends will contact you soon.</w:t>
      </w:r>
    </w:p>
    <w:sectPr w:rsidR="00F44946" w:rsidSect="00C74F11">
      <w:headerReference w:type="default" r:id="rId7"/>
      <w:footerReference w:type="default" r:id="rId8"/>
      <w:pgSz w:w="12240" w:h="15840"/>
      <w:pgMar w:top="1296" w:right="576" w:bottom="576" w:left="576" w:header="288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946" w:rsidRDefault="00F44946" w:rsidP="005C68DB">
      <w:pPr>
        <w:spacing w:after="0" w:line="240" w:lineRule="auto"/>
      </w:pPr>
      <w:r>
        <w:separator/>
      </w:r>
    </w:p>
  </w:endnote>
  <w:endnote w:type="continuationSeparator" w:id="0">
    <w:p w:rsidR="00F44946" w:rsidRDefault="00F44946" w:rsidP="005C6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946" w:rsidRDefault="00F44946">
    <w:pPr>
      <w:pStyle w:val="Footer"/>
      <w:jc w:val="right"/>
    </w:pPr>
  </w:p>
  <w:p w:rsidR="00F44946" w:rsidRDefault="00F449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946" w:rsidRDefault="00F44946" w:rsidP="005C68DB">
      <w:pPr>
        <w:spacing w:after="0" w:line="240" w:lineRule="auto"/>
      </w:pPr>
      <w:r>
        <w:separator/>
      </w:r>
    </w:p>
  </w:footnote>
  <w:footnote w:type="continuationSeparator" w:id="0">
    <w:p w:rsidR="00F44946" w:rsidRDefault="00F44946" w:rsidP="005C6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946" w:rsidRDefault="00F4494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49" type="#_x0000_t75" alt="Feline_Farm_Friends_Barn_Crop_Rotate" style="position:absolute;margin-left:219.45pt;margin-top:-11.95pt;width:133.6pt;height:67.15pt;z-index:251660288;visibility:visible">
          <v:imagedata r:id="rId1" o:title="" croptop="40324f" cropbottom="16037f" cropleft="21819f" cropright="21899f"/>
        </v:shape>
      </w:pict>
    </w:r>
    <w:r>
      <w:pict>
        <v:shapetype id="_x0000_t144" coordsize="21600,21600" o:spt="144" adj="11796480" path="al10800,10800,10800,10800@2@14e">
          <v:formulas>
            <v:f eqn="val #1"/>
            <v:f eqn="val #0"/>
            <v:f eqn="sum 0 0 #0"/>
            <v:f eqn="sumangle #0 0 180"/>
            <v:f eqn="sumangle #0 0 90"/>
            <v:f eqn="prod @4 2 1"/>
            <v:f eqn="sumangle #0 90 0"/>
            <v:f eqn="prod @6 2 1"/>
            <v:f eqn="abs #0"/>
            <v:f eqn="sumangle @8 0 90"/>
            <v:f eqn="if @9 @7 @5"/>
            <v:f eqn="sumangle @10 0 360"/>
            <v:f eqn="if @10 @11 @10"/>
            <v:f eqn="sumangle @12 0 360"/>
            <v:f eqn="if @12 @13 @12"/>
            <v:f eqn="sum 0 0 @14"/>
            <v:f eqn="val 10800"/>
            <v:f eqn="cos 10800 #0"/>
            <v:f eqn="sin 10800 #0"/>
            <v:f eqn="sum @17 10800 0"/>
            <v:f eqn="sum @18 10800 0"/>
            <v:f eqn="sum 10800 0 @17"/>
            <v:f eqn="if @9 0 21600"/>
            <v:f eqn="sum 10800 0 @18"/>
          </v:formulas>
          <v:path textpathok="t" o:connecttype="custom" o:connectlocs="10800,@22;@19,@20;@21,@20"/>
          <v:textpath on="t" style="v-text-kern:t" fitpath="t"/>
          <v:handles>
            <v:h position="@16,#0" polar="10800,10800"/>
          </v:handles>
          <o:lock v:ext="edit" text="t" shapetype="t"/>
        </v:shapetype>
        <v:shape id="_x0000_i1026" type="#_x0000_t144" style="width:205.5pt;height:24.75pt" fillcolor="#036">
          <v:shadow color="#868686"/>
          <v:textpath style="font-family:&quot;Comic Sans MS&quot;;font-size:48pt" fitshape="t" trim="t" string="Feline Farm"/>
        </v:shape>
      </w:pict>
    </w:r>
    <w:r>
      <w:t xml:space="preserve">  </w:t>
    </w:r>
  </w:p>
  <w:p w:rsidR="00F44946" w:rsidRDefault="00F44946">
    <w:pPr>
      <w:pStyle w:val="Header"/>
    </w:pPr>
    <w:r>
      <w:rPr>
        <w:noProof/>
      </w:rPr>
      <w:pict>
        <v:shape id="_x0000_s2050" type="#_x0000_t144" style="position:absolute;margin-left:50.65pt;margin-top:4.4pt;width:120.35pt;height:24.25pt;z-index:251661312" fillcolor="#036">
          <v:shadow color="#868686"/>
          <v:textpath style="font-family:&quot;Comic Sans MS&quot;;font-size:48pt" fitshape="t" trim="t" string="Friends"/>
        </v:shape>
      </w:pict>
    </w:r>
  </w:p>
  <w:p w:rsidR="00F44946" w:rsidRDefault="00F4494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A0042"/>
    <w:multiLevelType w:val="hybridMultilevel"/>
    <w:tmpl w:val="F1FE5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D57E4"/>
    <w:multiLevelType w:val="hybridMultilevel"/>
    <w:tmpl w:val="3A787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63F01"/>
    <w:multiLevelType w:val="hybridMultilevel"/>
    <w:tmpl w:val="2C5AC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EA1F83"/>
    <w:multiLevelType w:val="hybridMultilevel"/>
    <w:tmpl w:val="63B81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0238EE"/>
    <w:multiLevelType w:val="hybridMultilevel"/>
    <w:tmpl w:val="9D3C9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20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68DB"/>
    <w:rsid w:val="00021AE8"/>
    <w:rsid w:val="000578C2"/>
    <w:rsid w:val="00071F82"/>
    <w:rsid w:val="00082C26"/>
    <w:rsid w:val="000E5979"/>
    <w:rsid w:val="0010010F"/>
    <w:rsid w:val="00171920"/>
    <w:rsid w:val="00191A34"/>
    <w:rsid w:val="001B2C23"/>
    <w:rsid w:val="001D5A83"/>
    <w:rsid w:val="001E2D43"/>
    <w:rsid w:val="00212352"/>
    <w:rsid w:val="00271160"/>
    <w:rsid w:val="0034406B"/>
    <w:rsid w:val="00350092"/>
    <w:rsid w:val="00355835"/>
    <w:rsid w:val="00376574"/>
    <w:rsid w:val="003907FB"/>
    <w:rsid w:val="003A0599"/>
    <w:rsid w:val="003B678D"/>
    <w:rsid w:val="003B794A"/>
    <w:rsid w:val="004123A3"/>
    <w:rsid w:val="00491ACF"/>
    <w:rsid w:val="004C5278"/>
    <w:rsid w:val="004D535E"/>
    <w:rsid w:val="004E5F05"/>
    <w:rsid w:val="00536AF3"/>
    <w:rsid w:val="00571FD8"/>
    <w:rsid w:val="005776F7"/>
    <w:rsid w:val="005C0BAE"/>
    <w:rsid w:val="005C68DB"/>
    <w:rsid w:val="005D7C71"/>
    <w:rsid w:val="00664294"/>
    <w:rsid w:val="00664B36"/>
    <w:rsid w:val="006722C0"/>
    <w:rsid w:val="00685A13"/>
    <w:rsid w:val="006933B5"/>
    <w:rsid w:val="006A189D"/>
    <w:rsid w:val="006A63AC"/>
    <w:rsid w:val="006B4A9E"/>
    <w:rsid w:val="006C5AA9"/>
    <w:rsid w:val="006C667F"/>
    <w:rsid w:val="00716C31"/>
    <w:rsid w:val="00744CF3"/>
    <w:rsid w:val="00810ED5"/>
    <w:rsid w:val="00813EAF"/>
    <w:rsid w:val="0084640B"/>
    <w:rsid w:val="00847380"/>
    <w:rsid w:val="008730FA"/>
    <w:rsid w:val="00884925"/>
    <w:rsid w:val="008C45A6"/>
    <w:rsid w:val="00935E88"/>
    <w:rsid w:val="00976630"/>
    <w:rsid w:val="009B0206"/>
    <w:rsid w:val="00A124BD"/>
    <w:rsid w:val="00A26688"/>
    <w:rsid w:val="00A462C3"/>
    <w:rsid w:val="00A87F27"/>
    <w:rsid w:val="00AA6C45"/>
    <w:rsid w:val="00AB460C"/>
    <w:rsid w:val="00AC63A1"/>
    <w:rsid w:val="00B52E17"/>
    <w:rsid w:val="00BE06C8"/>
    <w:rsid w:val="00BF3513"/>
    <w:rsid w:val="00BF5403"/>
    <w:rsid w:val="00C1625D"/>
    <w:rsid w:val="00C74F11"/>
    <w:rsid w:val="00C87A5D"/>
    <w:rsid w:val="00CC71E3"/>
    <w:rsid w:val="00CE4B7F"/>
    <w:rsid w:val="00D01E0A"/>
    <w:rsid w:val="00D37036"/>
    <w:rsid w:val="00D50163"/>
    <w:rsid w:val="00D52F86"/>
    <w:rsid w:val="00DA4F8C"/>
    <w:rsid w:val="00DD6667"/>
    <w:rsid w:val="00E90823"/>
    <w:rsid w:val="00F11A7A"/>
    <w:rsid w:val="00F15E95"/>
    <w:rsid w:val="00F22196"/>
    <w:rsid w:val="00F22662"/>
    <w:rsid w:val="00F44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5A6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C68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8DB"/>
  </w:style>
  <w:style w:type="paragraph" w:styleId="Footer">
    <w:name w:val="footer"/>
    <w:basedOn w:val="Normal"/>
    <w:link w:val="FooterChar"/>
    <w:uiPriority w:val="99"/>
    <w:rsid w:val="005C68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8DB"/>
  </w:style>
  <w:style w:type="paragraph" w:styleId="BalloonText">
    <w:name w:val="Balloon Text"/>
    <w:basedOn w:val="Normal"/>
    <w:link w:val="BalloonTextChar"/>
    <w:uiPriority w:val="99"/>
    <w:semiHidden/>
    <w:rsid w:val="005C6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8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C68DB"/>
    <w:pPr>
      <w:ind w:left="720"/>
      <w:contextualSpacing/>
    </w:pPr>
  </w:style>
  <w:style w:type="table" w:styleId="TableGrid">
    <w:name w:val="Table Grid"/>
    <w:basedOn w:val="TableNormal"/>
    <w:uiPriority w:val="99"/>
    <w:rsid w:val="00376574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9B020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60</TotalTime>
  <Pages>1</Pages>
  <Words>186</Words>
  <Characters>1944</Characters>
  <Application>Microsoft Office Outlook</Application>
  <DocSecurity>0</DocSecurity>
  <Lines>0</Lines>
  <Paragraphs>0</Paragraphs>
  <ScaleCrop>false</ScaleCrop>
  <Company>CHS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PRE-ADOPTION QUESTIONNAIRE - BARN CATS </dc:title>
  <dc:subject/>
  <dc:creator>Longmire, Carrie</dc:creator>
  <cp:keywords/>
  <dc:description/>
  <cp:lastModifiedBy>Alanna</cp:lastModifiedBy>
  <cp:revision>4</cp:revision>
  <cp:lastPrinted>2016-11-09T02:41:00Z</cp:lastPrinted>
  <dcterms:created xsi:type="dcterms:W3CDTF">2017-01-02T17:15:00Z</dcterms:created>
  <dcterms:modified xsi:type="dcterms:W3CDTF">2017-01-02T18:14:00Z</dcterms:modified>
</cp:coreProperties>
</file>